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nt"/>
        <w:tblW w:w="13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  <w:gridCol w:w="4606"/>
      </w:tblGrid>
      <w:tr w:rsidR="00C827E7" w14:paraId="5E271E51" w14:textId="77777777" w:rsidTr="008E750E">
        <w:tc>
          <w:tcPr>
            <w:tcW w:w="9212" w:type="dxa"/>
          </w:tcPr>
          <w:p w14:paraId="48BCD958" w14:textId="77777777" w:rsidR="008E750E" w:rsidRPr="008E750E" w:rsidRDefault="008E750E" w:rsidP="008E750E">
            <w:pPr>
              <w:widowControl w:val="0"/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</w:p>
          <w:p w14:paraId="0FEADD03" w14:textId="77777777" w:rsidR="008E750E" w:rsidRPr="008E750E" w:rsidRDefault="008E750E" w:rsidP="008E750E">
            <w:pPr>
              <w:widowControl w:val="0"/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</w:p>
          <w:p w14:paraId="402D7FFA" w14:textId="2D620D63" w:rsidR="008E750E" w:rsidRPr="008E750E" w:rsidRDefault="00E1185E" w:rsidP="008E750E">
            <w:pPr>
              <w:widowControl w:val="0"/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  <w:r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>Höst</w:t>
            </w:r>
            <w:r w:rsidR="008E750E"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 xml:space="preserve">städningen äger rum söndagen den </w:t>
            </w:r>
            <w:r>
              <w:rPr>
                <w:rFonts w:ascii="Times New Roman" w:eastAsia="SimSun" w:hAnsi="Times New Roman" w:cs="Arial"/>
                <w:b/>
                <w:kern w:val="1"/>
                <w:sz w:val="32"/>
                <w:szCs w:val="36"/>
                <w:lang w:val="sv-SE" w:eastAsia="hi-IN" w:bidi="hi-IN"/>
              </w:rPr>
              <w:t>23</w:t>
            </w:r>
            <w:r w:rsidR="008E750E" w:rsidRPr="008E750E">
              <w:rPr>
                <w:rFonts w:ascii="Times New Roman" w:eastAsia="SimSun" w:hAnsi="Times New Roman" w:cs="Arial"/>
                <w:b/>
                <w:kern w:val="1"/>
                <w:sz w:val="32"/>
                <w:szCs w:val="36"/>
                <w:lang w:val="sv-SE" w:eastAsia="hi-IN" w:bidi="hi-IN"/>
              </w:rPr>
              <w:t xml:space="preserve"> </w:t>
            </w:r>
            <w:proofErr w:type="gramStart"/>
            <w:r>
              <w:rPr>
                <w:rFonts w:ascii="Times New Roman" w:eastAsia="SimSun" w:hAnsi="Times New Roman" w:cs="Arial"/>
                <w:b/>
                <w:kern w:val="1"/>
                <w:sz w:val="32"/>
                <w:szCs w:val="36"/>
                <w:lang w:val="sv-SE" w:eastAsia="hi-IN" w:bidi="hi-IN"/>
              </w:rPr>
              <w:t>Oktober</w:t>
            </w:r>
            <w:proofErr w:type="gramEnd"/>
            <w:r w:rsidR="008E750E" w:rsidRPr="008E750E">
              <w:rPr>
                <w:rFonts w:ascii="Times New Roman" w:eastAsia="SimSun" w:hAnsi="Times New Roman" w:cs="Arial"/>
                <w:b/>
                <w:kern w:val="1"/>
                <w:sz w:val="32"/>
                <w:szCs w:val="36"/>
                <w:lang w:val="sv-SE" w:eastAsia="hi-IN" w:bidi="hi-IN"/>
              </w:rPr>
              <w:t xml:space="preserve"> 2022 med start kl 10. </w:t>
            </w:r>
            <w:r w:rsidR="008E750E"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 xml:space="preserve">Vi ber grändombuden </w:t>
            </w:r>
            <w:r w:rsidR="00EA7F21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 xml:space="preserve">(eller någon annan från gatan) </w:t>
            </w:r>
            <w:r w:rsidR="008E750E"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>att samlas i tvättstugan kl 9,30.</w:t>
            </w:r>
          </w:p>
          <w:p w14:paraId="2C936307" w14:textId="77777777" w:rsidR="008E750E" w:rsidRPr="008E750E" w:rsidRDefault="008E750E" w:rsidP="008E750E">
            <w:pPr>
              <w:widowControl w:val="0"/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</w:p>
          <w:p w14:paraId="3A18EBE5" w14:textId="35DC8C04" w:rsidR="00E1185E" w:rsidRDefault="008E750E" w:rsidP="008E750E">
            <w:pPr>
              <w:widowControl w:val="0"/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  <w:r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>Förslag på uppgifter:</w:t>
            </w:r>
          </w:p>
          <w:p w14:paraId="68F438BD" w14:textId="17048415" w:rsidR="00E1185E" w:rsidRPr="00E1185E" w:rsidRDefault="00E1185E" w:rsidP="008E750E">
            <w:pPr>
              <w:widowControl w:val="0"/>
              <w:numPr>
                <w:ilvl w:val="0"/>
                <w:numId w:val="2"/>
              </w:numPr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  <w:r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>Städa och rensa garage, viktigt att garaget är tomt inför installation av ny el och laddboxar.</w:t>
            </w:r>
          </w:p>
          <w:p w14:paraId="29054DD7" w14:textId="297F28E4" w:rsidR="008E750E" w:rsidRDefault="008E750E" w:rsidP="008E750E">
            <w:pPr>
              <w:widowControl w:val="0"/>
              <w:numPr>
                <w:ilvl w:val="0"/>
                <w:numId w:val="2"/>
              </w:numPr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  <w:r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>Ta bort ogräs vid förrådskanter, garage, kantstenar och dylikt.</w:t>
            </w:r>
          </w:p>
          <w:p w14:paraId="4B87F8E3" w14:textId="77777777" w:rsidR="008E750E" w:rsidRPr="008E750E" w:rsidRDefault="008E750E" w:rsidP="008E750E">
            <w:pPr>
              <w:widowControl w:val="0"/>
              <w:numPr>
                <w:ilvl w:val="0"/>
                <w:numId w:val="2"/>
              </w:numPr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  <w:r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>Ta bort stamskotten på träden i grändlådorna.(</w:t>
            </w:r>
            <w:proofErr w:type="gramStart"/>
            <w:r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>dom</w:t>
            </w:r>
            <w:proofErr w:type="gramEnd"/>
            <w:r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 xml:space="preserve"> stjäl kraft från trädkronan)</w:t>
            </w:r>
          </w:p>
          <w:p w14:paraId="3A63F6C1" w14:textId="77777777" w:rsidR="008E750E" w:rsidRPr="008E750E" w:rsidRDefault="008E750E" w:rsidP="008E750E">
            <w:pPr>
              <w:widowControl w:val="0"/>
              <w:numPr>
                <w:ilvl w:val="0"/>
                <w:numId w:val="2"/>
              </w:numPr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  <w:r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>Ta bort mossa från asfalten utanför förråd och vid grändlådor. Redskap finns att låna.</w:t>
            </w:r>
          </w:p>
          <w:p w14:paraId="27FE1F3C" w14:textId="77777777" w:rsidR="008E750E" w:rsidRPr="008E750E" w:rsidRDefault="008E750E" w:rsidP="008E750E">
            <w:pPr>
              <w:widowControl w:val="0"/>
              <w:numPr>
                <w:ilvl w:val="0"/>
                <w:numId w:val="2"/>
              </w:numPr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  <w:r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>Rensa ogräs och snygga till på lekplatserna.</w:t>
            </w:r>
          </w:p>
          <w:p w14:paraId="5B010175" w14:textId="77777777" w:rsidR="008E750E" w:rsidRPr="008E750E" w:rsidRDefault="008E750E" w:rsidP="008E750E">
            <w:pPr>
              <w:widowControl w:val="0"/>
              <w:numPr>
                <w:ilvl w:val="0"/>
                <w:numId w:val="2"/>
              </w:numPr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  <w:r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>Plocka skräp.</w:t>
            </w:r>
          </w:p>
          <w:p w14:paraId="50A1DC57" w14:textId="77777777" w:rsidR="008E750E" w:rsidRPr="008E750E" w:rsidRDefault="008E750E" w:rsidP="008E750E">
            <w:pPr>
              <w:widowControl w:val="0"/>
              <w:numPr>
                <w:ilvl w:val="0"/>
                <w:numId w:val="2"/>
              </w:numPr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  <w:r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>Kratta grusgångar.</w:t>
            </w:r>
          </w:p>
          <w:p w14:paraId="3E31D4A8" w14:textId="67C3A22A" w:rsidR="008E750E" w:rsidRPr="00E1185E" w:rsidRDefault="008E750E" w:rsidP="00E1185E">
            <w:pPr>
              <w:widowControl w:val="0"/>
              <w:numPr>
                <w:ilvl w:val="0"/>
                <w:numId w:val="2"/>
              </w:numPr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  <w:r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>Rengör smutsiga garageportar (även grannens).</w:t>
            </w:r>
          </w:p>
          <w:p w14:paraId="18B7F6CB" w14:textId="77777777" w:rsidR="008E750E" w:rsidRPr="008E750E" w:rsidRDefault="008E750E" w:rsidP="008E750E">
            <w:pPr>
              <w:widowControl w:val="0"/>
              <w:numPr>
                <w:ilvl w:val="0"/>
                <w:numId w:val="2"/>
              </w:numPr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  <w:r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>Rengör de blå lådorna som innehåller sand.</w:t>
            </w:r>
          </w:p>
          <w:p w14:paraId="64838157" w14:textId="77777777" w:rsidR="008E750E" w:rsidRPr="008E750E" w:rsidRDefault="008E750E" w:rsidP="008E750E">
            <w:pPr>
              <w:widowControl w:val="0"/>
              <w:numPr>
                <w:ilvl w:val="0"/>
                <w:numId w:val="2"/>
              </w:numPr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  <w:r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>Klipp gräset mellan parkeringsplatserna på Rapsvägen och Hampvägen men akta bilarna.</w:t>
            </w:r>
          </w:p>
          <w:p w14:paraId="25A85579" w14:textId="77777777" w:rsidR="00EA7F21" w:rsidRDefault="00EA7F21" w:rsidP="008E750E">
            <w:pPr>
              <w:widowControl w:val="0"/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</w:p>
          <w:p w14:paraId="2405DE45" w14:textId="77777777" w:rsidR="008E750E" w:rsidRPr="008E750E" w:rsidRDefault="008E750E" w:rsidP="008E750E">
            <w:pPr>
              <w:widowControl w:val="0"/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  <w:bookmarkStart w:id="0" w:name="_GoBack"/>
            <w:bookmarkEnd w:id="0"/>
            <w:r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>Grenar får vi samla och lägga i en hög vid respektive väg.</w:t>
            </w:r>
          </w:p>
          <w:p w14:paraId="102CB39E" w14:textId="77777777" w:rsidR="008E750E" w:rsidRPr="008E750E" w:rsidRDefault="008E750E" w:rsidP="008E750E">
            <w:pPr>
              <w:widowControl w:val="0"/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  <w:r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>Ogräs, mossa och dylikt läggs i sopsäckar som ställs intill sopbehållarna</w:t>
            </w:r>
          </w:p>
          <w:p w14:paraId="1DF370DE" w14:textId="77777777" w:rsidR="008E750E" w:rsidRPr="008E750E" w:rsidRDefault="008E750E" w:rsidP="008E750E">
            <w:pPr>
              <w:widowControl w:val="0"/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  <w:r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>Mindre skräp (t.ex godispapper och fimpar) placeras i små soppåsar och läggs bland hushållssoporna.</w:t>
            </w:r>
          </w:p>
          <w:p w14:paraId="1F3DBE88" w14:textId="77777777" w:rsidR="008E750E" w:rsidRPr="008E750E" w:rsidRDefault="008E750E" w:rsidP="008E750E">
            <w:pPr>
              <w:widowControl w:val="0"/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</w:p>
          <w:p w14:paraId="1EC31EA1" w14:textId="77777777" w:rsidR="008E750E" w:rsidRPr="008E750E" w:rsidRDefault="008E750E" w:rsidP="008E750E">
            <w:pPr>
              <w:widowControl w:val="0"/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  <w:proofErr w:type="gramStart"/>
            <w:r w:rsidRPr="008E750E">
              <w:rPr>
                <w:rFonts w:ascii="Times New Roman" w:eastAsia="SimSun" w:hAnsi="Times New Roman" w:cs="Arial"/>
                <w:b/>
                <w:kern w:val="1"/>
                <w:sz w:val="32"/>
                <w:szCs w:val="36"/>
                <w:lang w:val="sv-SE" w:eastAsia="hi-IN" w:bidi="hi-IN"/>
              </w:rPr>
              <w:t>OBS    EJ</w:t>
            </w:r>
            <w:proofErr w:type="gramEnd"/>
            <w:r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 xml:space="preserve"> trädgårdsavfall från egna trädgårdar.</w:t>
            </w:r>
          </w:p>
          <w:p w14:paraId="3E7ADB4F" w14:textId="77777777" w:rsidR="008E750E" w:rsidRPr="008E750E" w:rsidRDefault="008E750E" w:rsidP="008E750E">
            <w:pPr>
              <w:widowControl w:val="0"/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  <w:r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 xml:space="preserve">            Vi får EJ rensa ogräs vid panncentralens rabatter och inte </w:t>
            </w:r>
          </w:p>
          <w:p w14:paraId="0A3C30DB" w14:textId="77777777" w:rsidR="008E750E" w:rsidRPr="008E750E" w:rsidRDefault="008E750E" w:rsidP="008E750E">
            <w:pPr>
              <w:widowControl w:val="0"/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  <w:r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 xml:space="preserve">             </w:t>
            </w:r>
            <w:proofErr w:type="gramStart"/>
            <w:r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>beskära grändträden.</w:t>
            </w:r>
            <w:proofErr w:type="gramEnd"/>
          </w:p>
          <w:p w14:paraId="422AFC27" w14:textId="77777777" w:rsidR="008E750E" w:rsidRPr="008E750E" w:rsidRDefault="008E750E" w:rsidP="008E750E">
            <w:pPr>
              <w:widowControl w:val="0"/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</w:p>
          <w:p w14:paraId="06183FA9" w14:textId="77777777" w:rsidR="008E750E" w:rsidRPr="008E750E" w:rsidRDefault="008E750E" w:rsidP="008E750E">
            <w:pPr>
              <w:widowControl w:val="0"/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  <w:r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>Vänligen</w:t>
            </w:r>
          </w:p>
          <w:p w14:paraId="6B4EE18D" w14:textId="77777777" w:rsidR="008E750E" w:rsidRPr="008E750E" w:rsidRDefault="008E750E" w:rsidP="008E750E">
            <w:pPr>
              <w:widowControl w:val="0"/>
              <w:suppressAutoHyphens/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</w:pPr>
            <w:r w:rsidRPr="008E750E">
              <w:rPr>
                <w:rFonts w:ascii="Times New Roman" w:eastAsia="SimSun" w:hAnsi="Times New Roman" w:cs="Arial"/>
                <w:kern w:val="1"/>
                <w:sz w:val="32"/>
                <w:szCs w:val="36"/>
                <w:lang w:val="sv-SE" w:eastAsia="hi-IN" w:bidi="hi-IN"/>
              </w:rPr>
              <w:t>Styrelsen</w:t>
            </w:r>
          </w:p>
          <w:p w14:paraId="4C2FD00A" w14:textId="77777777" w:rsidR="00C827E7" w:rsidRDefault="00C827E7" w:rsidP="008E750E"/>
        </w:tc>
        <w:tc>
          <w:tcPr>
            <w:tcW w:w="4606" w:type="dxa"/>
          </w:tcPr>
          <w:p w14:paraId="614CE62C" w14:textId="77777777" w:rsidR="005B5CE6" w:rsidRPr="005B5CE6" w:rsidRDefault="005B5CE6" w:rsidP="00AA38C1">
            <w:pPr>
              <w:pStyle w:val="Rubrik1"/>
              <w:jc w:val="right"/>
              <w:outlineLvl w:val="0"/>
            </w:pPr>
          </w:p>
        </w:tc>
      </w:tr>
    </w:tbl>
    <w:p w14:paraId="1DC2FEB1" w14:textId="77777777" w:rsidR="006334EF" w:rsidRDefault="006334EF" w:rsidP="005B5CE6"/>
    <w:sectPr w:rsidR="006334EF" w:rsidSect="00A3402C">
      <w:headerReference w:type="default" r:id="rId9"/>
      <w:footerReference w:type="default" r:id="rId10"/>
      <w:pgSz w:w="11906" w:h="16838"/>
      <w:pgMar w:top="1417" w:right="1417" w:bottom="1417" w:left="1417" w:header="34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9CC6A3" w14:textId="77777777" w:rsidR="002F3E88" w:rsidRDefault="002F3E88" w:rsidP="007B3776">
      <w:pPr>
        <w:spacing w:after="0" w:line="240" w:lineRule="auto"/>
      </w:pPr>
      <w:r>
        <w:separator/>
      </w:r>
    </w:p>
  </w:endnote>
  <w:endnote w:type="continuationSeparator" w:id="0">
    <w:p w14:paraId="211B383B" w14:textId="77777777" w:rsidR="002F3E88" w:rsidRDefault="002F3E88" w:rsidP="007B3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skoola Pota">
    <w:altName w:val="Nirmala UI"/>
    <w:charset w:val="00"/>
    <w:family w:val="swiss"/>
    <w:pitch w:val="variable"/>
    <w:sig w:usb0="00000003" w:usb1="00000000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rutnt"/>
      <w:tblW w:w="0" w:type="auto"/>
      <w:tblBorders>
        <w:top w:val="single" w:sz="12" w:space="0" w:color="A4A09C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6"/>
      <w:gridCol w:w="4606"/>
    </w:tblGrid>
    <w:tr w:rsidR="00E30513" w:rsidRPr="00E30513" w14:paraId="00AB28F2" w14:textId="77777777" w:rsidTr="00CC5FD1">
      <w:tc>
        <w:tcPr>
          <w:tcW w:w="4606" w:type="dxa"/>
          <w:vAlign w:val="bottom"/>
        </w:tcPr>
        <w:p w14:paraId="1D3A63EB" w14:textId="77777777" w:rsidR="00A3402C" w:rsidRPr="0041122C" w:rsidRDefault="00A3402C" w:rsidP="0052254E">
          <w:pPr>
            <w:pStyle w:val="Sidfot"/>
            <w:rPr>
              <w:i/>
              <w:color w:val="A4A09C"/>
              <w:sz w:val="16"/>
              <w:szCs w:val="16"/>
              <w:lang w:val="sv-SE"/>
            </w:rPr>
          </w:pPr>
          <w:r w:rsidRPr="0041122C">
            <w:rPr>
              <w:i/>
              <w:color w:val="A4A09C"/>
              <w:sz w:val="16"/>
              <w:szCs w:val="16"/>
              <w:lang w:val="sv-SE"/>
            </w:rPr>
            <w:t>Väsbyvägen 8, 178 35 Ekerö</w:t>
          </w:r>
        </w:p>
        <w:p w14:paraId="6417FED8" w14:textId="77777777" w:rsidR="00A3402C" w:rsidRPr="0041122C" w:rsidRDefault="00A3402C" w:rsidP="0052254E">
          <w:pPr>
            <w:pStyle w:val="Sidfot"/>
            <w:rPr>
              <w:color w:val="A4A09C"/>
              <w:lang w:val="sv-SE"/>
            </w:rPr>
          </w:pPr>
          <w:r w:rsidRPr="0041122C">
            <w:rPr>
              <w:i/>
              <w:color w:val="A4A09C"/>
              <w:sz w:val="16"/>
              <w:szCs w:val="16"/>
              <w:lang w:val="sv-SE"/>
            </w:rPr>
            <w:t>www.ekerovasby.se</w:t>
          </w:r>
        </w:p>
      </w:tc>
      <w:tc>
        <w:tcPr>
          <w:tcW w:w="4606" w:type="dxa"/>
          <w:vAlign w:val="bottom"/>
        </w:tcPr>
        <w:p w14:paraId="07988175" w14:textId="01998ECF" w:rsidR="00A3402C" w:rsidRPr="00E30513" w:rsidRDefault="00A3402C" w:rsidP="0052254E">
          <w:pPr>
            <w:pStyle w:val="Sidfot"/>
            <w:jc w:val="right"/>
            <w:rPr>
              <w:color w:val="A4A09C"/>
              <w:sz w:val="24"/>
              <w:szCs w:val="24"/>
            </w:rPr>
          </w:pPr>
          <w:r w:rsidRPr="00E30513">
            <w:rPr>
              <w:color w:val="A4A09C"/>
              <w:sz w:val="24"/>
              <w:szCs w:val="24"/>
            </w:rPr>
            <w:fldChar w:fldCharType="begin"/>
          </w:r>
          <w:r w:rsidRPr="00E30513">
            <w:rPr>
              <w:color w:val="A4A09C"/>
              <w:sz w:val="24"/>
              <w:szCs w:val="24"/>
            </w:rPr>
            <w:instrText xml:space="preserve"> PAGE </w:instrText>
          </w:r>
          <w:r w:rsidRPr="00E30513">
            <w:rPr>
              <w:color w:val="A4A09C"/>
              <w:sz w:val="24"/>
              <w:szCs w:val="24"/>
            </w:rPr>
            <w:fldChar w:fldCharType="separate"/>
          </w:r>
          <w:r w:rsidR="00EA7F21">
            <w:rPr>
              <w:noProof/>
              <w:color w:val="A4A09C"/>
              <w:sz w:val="24"/>
              <w:szCs w:val="24"/>
            </w:rPr>
            <w:t>1</w:t>
          </w:r>
          <w:r w:rsidRPr="00E30513">
            <w:rPr>
              <w:color w:val="A4A09C"/>
              <w:sz w:val="24"/>
              <w:szCs w:val="24"/>
            </w:rPr>
            <w:fldChar w:fldCharType="end"/>
          </w:r>
          <w:r w:rsidRPr="00E30513">
            <w:rPr>
              <w:color w:val="A4A09C"/>
              <w:sz w:val="24"/>
              <w:szCs w:val="24"/>
            </w:rPr>
            <w:t xml:space="preserve"> / </w:t>
          </w:r>
          <w:r w:rsidRPr="00E30513">
            <w:rPr>
              <w:color w:val="A4A09C"/>
              <w:sz w:val="24"/>
              <w:szCs w:val="24"/>
            </w:rPr>
            <w:fldChar w:fldCharType="begin"/>
          </w:r>
          <w:r w:rsidRPr="00E30513">
            <w:rPr>
              <w:color w:val="A4A09C"/>
              <w:sz w:val="24"/>
              <w:szCs w:val="24"/>
            </w:rPr>
            <w:instrText xml:space="preserve"> = </w:instrText>
          </w:r>
          <w:r w:rsidRPr="00E30513">
            <w:rPr>
              <w:color w:val="A4A09C"/>
              <w:sz w:val="24"/>
              <w:szCs w:val="24"/>
            </w:rPr>
            <w:fldChar w:fldCharType="begin"/>
          </w:r>
          <w:r w:rsidRPr="00E30513">
            <w:rPr>
              <w:color w:val="A4A09C"/>
              <w:sz w:val="24"/>
              <w:szCs w:val="24"/>
            </w:rPr>
            <w:instrText xml:space="preserve"> NUMPAGES </w:instrText>
          </w:r>
          <w:r w:rsidRPr="00E30513">
            <w:rPr>
              <w:color w:val="A4A09C"/>
              <w:sz w:val="24"/>
              <w:szCs w:val="24"/>
            </w:rPr>
            <w:fldChar w:fldCharType="separate"/>
          </w:r>
          <w:r w:rsidR="00EA7F21">
            <w:rPr>
              <w:noProof/>
              <w:color w:val="A4A09C"/>
              <w:sz w:val="24"/>
              <w:szCs w:val="24"/>
            </w:rPr>
            <w:instrText>1</w:instrText>
          </w:r>
          <w:r w:rsidRPr="00E30513">
            <w:rPr>
              <w:color w:val="A4A09C"/>
              <w:sz w:val="24"/>
              <w:szCs w:val="24"/>
            </w:rPr>
            <w:fldChar w:fldCharType="end"/>
          </w:r>
          <w:r w:rsidRPr="00E30513">
            <w:rPr>
              <w:color w:val="A4A09C"/>
              <w:sz w:val="24"/>
              <w:szCs w:val="24"/>
            </w:rPr>
            <w:instrText xml:space="preserve"> </w:instrText>
          </w:r>
          <w:r w:rsidRPr="00E30513">
            <w:rPr>
              <w:color w:val="A4A09C"/>
              <w:sz w:val="24"/>
              <w:szCs w:val="24"/>
            </w:rPr>
            <w:fldChar w:fldCharType="separate"/>
          </w:r>
          <w:r w:rsidR="00EA7F21">
            <w:rPr>
              <w:noProof/>
              <w:color w:val="A4A09C"/>
              <w:sz w:val="24"/>
              <w:szCs w:val="24"/>
            </w:rPr>
            <w:t>1</w:t>
          </w:r>
          <w:r w:rsidRPr="00E30513">
            <w:rPr>
              <w:color w:val="A4A09C"/>
              <w:sz w:val="24"/>
              <w:szCs w:val="24"/>
            </w:rPr>
            <w:fldChar w:fldCharType="end"/>
          </w:r>
        </w:p>
      </w:tc>
    </w:tr>
  </w:tbl>
  <w:p w14:paraId="414E6B4F" w14:textId="77777777" w:rsidR="00A3402C" w:rsidRPr="00E30513" w:rsidRDefault="00A3402C">
    <w:pPr>
      <w:pStyle w:val="Sidfot"/>
      <w:rPr>
        <w:color w:val="A4A09C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4C1238" w14:textId="77777777" w:rsidR="002F3E88" w:rsidRDefault="002F3E88" w:rsidP="007B3776">
      <w:pPr>
        <w:spacing w:after="0" w:line="240" w:lineRule="auto"/>
      </w:pPr>
      <w:r>
        <w:separator/>
      </w:r>
    </w:p>
  </w:footnote>
  <w:footnote w:type="continuationSeparator" w:id="0">
    <w:p w14:paraId="53B0287F" w14:textId="77777777" w:rsidR="002F3E88" w:rsidRDefault="002F3E88" w:rsidP="007B3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6202E2" w14:textId="77777777" w:rsidR="004A518C" w:rsidRDefault="004A518C">
    <w:pPr>
      <w:pStyle w:val="Sidhuvud"/>
    </w:pPr>
  </w:p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single" w:sz="4" w:space="0" w:color="A4A09C"/>
        <w:right w:val="none" w:sz="0" w:space="0" w:color="auto"/>
        <w:insideH w:val="none" w:sz="0" w:space="0" w:color="auto"/>
        <w:insideV w:val="none" w:sz="0" w:space="0" w:color="auto"/>
      </w:tblBorders>
      <w:tblLook w:val="0600" w:firstRow="0" w:lastRow="0" w:firstColumn="0" w:lastColumn="0" w:noHBand="1" w:noVBand="1"/>
    </w:tblPr>
    <w:tblGrid>
      <w:gridCol w:w="4606"/>
      <w:gridCol w:w="4606"/>
    </w:tblGrid>
    <w:tr w:rsidR="0041122C" w:rsidRPr="00E30513" w14:paraId="4E926494" w14:textId="77777777" w:rsidTr="0041122C">
      <w:tc>
        <w:tcPr>
          <w:tcW w:w="4606" w:type="dxa"/>
          <w:vAlign w:val="bottom"/>
        </w:tcPr>
        <w:p w14:paraId="27154DFA" w14:textId="77777777" w:rsidR="0041122C" w:rsidRPr="0041122C" w:rsidRDefault="0041122C" w:rsidP="004B1495">
          <w:pPr>
            <w:pStyle w:val="Sidfot"/>
            <w:rPr>
              <w:color w:val="A4A09C"/>
              <w:lang w:val="sv-SE"/>
            </w:rPr>
          </w:pPr>
          <w:r>
            <w:rPr>
              <w:noProof/>
              <w:lang w:val="sv-SE" w:eastAsia="sv-SE"/>
            </w:rPr>
            <w:drawing>
              <wp:inline distT="0" distB="0" distL="0" distR="0" wp14:anchorId="2D7BAE94" wp14:editId="7CE51D75">
                <wp:extent cx="2162175" cy="625171"/>
                <wp:effectExtent l="0" t="0" r="0" b="3810"/>
                <wp:docPr id="8" name="Bildobjek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idhuvud.tif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12"/>
                        <a:stretch/>
                      </pic:blipFill>
                      <pic:spPr bwMode="auto">
                        <a:xfrm>
                          <a:off x="0" y="0"/>
                          <a:ext cx="2179200" cy="63009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  <w:vAlign w:val="bottom"/>
        </w:tcPr>
        <w:p w14:paraId="775D3A4C" w14:textId="77777777" w:rsidR="0041122C" w:rsidRPr="00E30513" w:rsidRDefault="0041122C" w:rsidP="004B1495">
          <w:pPr>
            <w:pStyle w:val="Sidfot"/>
            <w:jc w:val="right"/>
            <w:rPr>
              <w:color w:val="A4A09C"/>
              <w:sz w:val="24"/>
              <w:szCs w:val="24"/>
            </w:rPr>
          </w:pPr>
        </w:p>
      </w:tc>
    </w:tr>
  </w:tbl>
  <w:p w14:paraId="61295C0D" w14:textId="77777777" w:rsidR="0041122C" w:rsidRDefault="0041122C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31EF4F52"/>
    <w:multiLevelType w:val="hybridMultilevel"/>
    <w:tmpl w:val="D98AFDB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24BC86E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8C1"/>
    <w:rsid w:val="00001A0C"/>
    <w:rsid w:val="00026B3F"/>
    <w:rsid w:val="00037DE9"/>
    <w:rsid w:val="00055E32"/>
    <w:rsid w:val="00060431"/>
    <w:rsid w:val="00062948"/>
    <w:rsid w:val="0006386D"/>
    <w:rsid w:val="0007027D"/>
    <w:rsid w:val="000766D6"/>
    <w:rsid w:val="00080B71"/>
    <w:rsid w:val="00084D35"/>
    <w:rsid w:val="000961F5"/>
    <w:rsid w:val="00096EA3"/>
    <w:rsid w:val="000A1AAC"/>
    <w:rsid w:val="000A68AA"/>
    <w:rsid w:val="000B51C8"/>
    <w:rsid w:val="000C0C42"/>
    <w:rsid w:val="000C4FF5"/>
    <w:rsid w:val="000F3005"/>
    <w:rsid w:val="001146B2"/>
    <w:rsid w:val="0012575A"/>
    <w:rsid w:val="00134F4B"/>
    <w:rsid w:val="00145DA6"/>
    <w:rsid w:val="0016221A"/>
    <w:rsid w:val="00163A2F"/>
    <w:rsid w:val="001851B9"/>
    <w:rsid w:val="0019577A"/>
    <w:rsid w:val="001A302B"/>
    <w:rsid w:val="001A3B30"/>
    <w:rsid w:val="001A6A85"/>
    <w:rsid w:val="001F1DB5"/>
    <w:rsid w:val="001F1F4C"/>
    <w:rsid w:val="002009A1"/>
    <w:rsid w:val="00202684"/>
    <w:rsid w:val="0021426F"/>
    <w:rsid w:val="00214339"/>
    <w:rsid w:val="00224B57"/>
    <w:rsid w:val="00236484"/>
    <w:rsid w:val="002479DA"/>
    <w:rsid w:val="0028085E"/>
    <w:rsid w:val="00285ECD"/>
    <w:rsid w:val="002877A8"/>
    <w:rsid w:val="00297178"/>
    <w:rsid w:val="002A1C4A"/>
    <w:rsid w:val="002A236F"/>
    <w:rsid w:val="002B1D5D"/>
    <w:rsid w:val="002C13DB"/>
    <w:rsid w:val="002D5F8B"/>
    <w:rsid w:val="002E1C0B"/>
    <w:rsid w:val="002F3E88"/>
    <w:rsid w:val="002F771A"/>
    <w:rsid w:val="00312B6E"/>
    <w:rsid w:val="003134A4"/>
    <w:rsid w:val="00315448"/>
    <w:rsid w:val="00321F62"/>
    <w:rsid w:val="00334BF1"/>
    <w:rsid w:val="00341A6F"/>
    <w:rsid w:val="00384E9F"/>
    <w:rsid w:val="003A739D"/>
    <w:rsid w:val="003D1915"/>
    <w:rsid w:val="003E06C1"/>
    <w:rsid w:val="003E0876"/>
    <w:rsid w:val="003E4F5E"/>
    <w:rsid w:val="003E5B27"/>
    <w:rsid w:val="0041122C"/>
    <w:rsid w:val="00416EBC"/>
    <w:rsid w:val="00437E33"/>
    <w:rsid w:val="004410B5"/>
    <w:rsid w:val="00451544"/>
    <w:rsid w:val="0046139C"/>
    <w:rsid w:val="00486C9D"/>
    <w:rsid w:val="004A518C"/>
    <w:rsid w:val="004C744F"/>
    <w:rsid w:val="004D6898"/>
    <w:rsid w:val="004F3176"/>
    <w:rsid w:val="00501C8D"/>
    <w:rsid w:val="005053B7"/>
    <w:rsid w:val="00506C3D"/>
    <w:rsid w:val="00507AB6"/>
    <w:rsid w:val="00515808"/>
    <w:rsid w:val="0053244F"/>
    <w:rsid w:val="005422E5"/>
    <w:rsid w:val="00550DBF"/>
    <w:rsid w:val="005531C3"/>
    <w:rsid w:val="00556547"/>
    <w:rsid w:val="005634CF"/>
    <w:rsid w:val="0056552E"/>
    <w:rsid w:val="0056712F"/>
    <w:rsid w:val="00570FF5"/>
    <w:rsid w:val="00572E55"/>
    <w:rsid w:val="005730B5"/>
    <w:rsid w:val="0057321B"/>
    <w:rsid w:val="00580605"/>
    <w:rsid w:val="00580F2F"/>
    <w:rsid w:val="005B5CE6"/>
    <w:rsid w:val="005D0834"/>
    <w:rsid w:val="005E5B60"/>
    <w:rsid w:val="005F3CF8"/>
    <w:rsid w:val="006114AC"/>
    <w:rsid w:val="006146D8"/>
    <w:rsid w:val="0062462D"/>
    <w:rsid w:val="006334EF"/>
    <w:rsid w:val="00636BE9"/>
    <w:rsid w:val="006505FA"/>
    <w:rsid w:val="00663CB9"/>
    <w:rsid w:val="006649F6"/>
    <w:rsid w:val="006675C1"/>
    <w:rsid w:val="0066799D"/>
    <w:rsid w:val="00671B81"/>
    <w:rsid w:val="0067476E"/>
    <w:rsid w:val="006764FC"/>
    <w:rsid w:val="00687A6E"/>
    <w:rsid w:val="006B2C38"/>
    <w:rsid w:val="006B2DE9"/>
    <w:rsid w:val="006D20C8"/>
    <w:rsid w:val="006F545B"/>
    <w:rsid w:val="00712D08"/>
    <w:rsid w:val="007179EA"/>
    <w:rsid w:val="007260FB"/>
    <w:rsid w:val="007564D7"/>
    <w:rsid w:val="00787F84"/>
    <w:rsid w:val="007A220A"/>
    <w:rsid w:val="007B3776"/>
    <w:rsid w:val="007C67AF"/>
    <w:rsid w:val="007D007D"/>
    <w:rsid w:val="007E2A72"/>
    <w:rsid w:val="007F2126"/>
    <w:rsid w:val="007F3A6B"/>
    <w:rsid w:val="0083208A"/>
    <w:rsid w:val="00832176"/>
    <w:rsid w:val="0083687B"/>
    <w:rsid w:val="008553EA"/>
    <w:rsid w:val="00877BD9"/>
    <w:rsid w:val="008A1A8D"/>
    <w:rsid w:val="008A2872"/>
    <w:rsid w:val="008C0A1B"/>
    <w:rsid w:val="008D0E3E"/>
    <w:rsid w:val="008D379A"/>
    <w:rsid w:val="008D6FAA"/>
    <w:rsid w:val="008E1EB0"/>
    <w:rsid w:val="008E750E"/>
    <w:rsid w:val="00911454"/>
    <w:rsid w:val="00915D66"/>
    <w:rsid w:val="0092582B"/>
    <w:rsid w:val="0094158A"/>
    <w:rsid w:val="00944C01"/>
    <w:rsid w:val="009505BE"/>
    <w:rsid w:val="009536C7"/>
    <w:rsid w:val="00966C8E"/>
    <w:rsid w:val="009877AB"/>
    <w:rsid w:val="00990A5E"/>
    <w:rsid w:val="009A2CC8"/>
    <w:rsid w:val="009A36B3"/>
    <w:rsid w:val="009A4D70"/>
    <w:rsid w:val="009B5AD7"/>
    <w:rsid w:val="009C4B9D"/>
    <w:rsid w:val="009D49BE"/>
    <w:rsid w:val="009F61EA"/>
    <w:rsid w:val="00A04DBF"/>
    <w:rsid w:val="00A07F4B"/>
    <w:rsid w:val="00A12283"/>
    <w:rsid w:val="00A20039"/>
    <w:rsid w:val="00A245BF"/>
    <w:rsid w:val="00A3402C"/>
    <w:rsid w:val="00A40205"/>
    <w:rsid w:val="00A437D3"/>
    <w:rsid w:val="00A54074"/>
    <w:rsid w:val="00A55C65"/>
    <w:rsid w:val="00AA2962"/>
    <w:rsid w:val="00AA38C1"/>
    <w:rsid w:val="00AB0877"/>
    <w:rsid w:val="00AB562E"/>
    <w:rsid w:val="00AB6F6B"/>
    <w:rsid w:val="00AB7E9A"/>
    <w:rsid w:val="00AE1933"/>
    <w:rsid w:val="00AF2073"/>
    <w:rsid w:val="00AF67C9"/>
    <w:rsid w:val="00B00383"/>
    <w:rsid w:val="00B0438F"/>
    <w:rsid w:val="00B2039C"/>
    <w:rsid w:val="00B231FF"/>
    <w:rsid w:val="00B25EBB"/>
    <w:rsid w:val="00B30B46"/>
    <w:rsid w:val="00B32941"/>
    <w:rsid w:val="00B37896"/>
    <w:rsid w:val="00B55422"/>
    <w:rsid w:val="00B62704"/>
    <w:rsid w:val="00B725BC"/>
    <w:rsid w:val="00B81517"/>
    <w:rsid w:val="00B83CAB"/>
    <w:rsid w:val="00B84B19"/>
    <w:rsid w:val="00B864EE"/>
    <w:rsid w:val="00B91E50"/>
    <w:rsid w:val="00BC7556"/>
    <w:rsid w:val="00BD5926"/>
    <w:rsid w:val="00C120B3"/>
    <w:rsid w:val="00C3537F"/>
    <w:rsid w:val="00C50441"/>
    <w:rsid w:val="00C72890"/>
    <w:rsid w:val="00C73B2E"/>
    <w:rsid w:val="00C827E7"/>
    <w:rsid w:val="00C87178"/>
    <w:rsid w:val="00CA3899"/>
    <w:rsid w:val="00CB36C8"/>
    <w:rsid w:val="00CB3717"/>
    <w:rsid w:val="00CB650E"/>
    <w:rsid w:val="00CC2B82"/>
    <w:rsid w:val="00CC5FD1"/>
    <w:rsid w:val="00CF0D01"/>
    <w:rsid w:val="00CF5E49"/>
    <w:rsid w:val="00CF6E0D"/>
    <w:rsid w:val="00CF7DD9"/>
    <w:rsid w:val="00D027D7"/>
    <w:rsid w:val="00D02E40"/>
    <w:rsid w:val="00D062C2"/>
    <w:rsid w:val="00D079F6"/>
    <w:rsid w:val="00D16C70"/>
    <w:rsid w:val="00D4102B"/>
    <w:rsid w:val="00D5379B"/>
    <w:rsid w:val="00D54862"/>
    <w:rsid w:val="00D85B05"/>
    <w:rsid w:val="00DA1BC6"/>
    <w:rsid w:val="00DA44C0"/>
    <w:rsid w:val="00DE197E"/>
    <w:rsid w:val="00DE36E7"/>
    <w:rsid w:val="00DE5BBB"/>
    <w:rsid w:val="00DE7076"/>
    <w:rsid w:val="00E1185E"/>
    <w:rsid w:val="00E11AB9"/>
    <w:rsid w:val="00E1724C"/>
    <w:rsid w:val="00E30513"/>
    <w:rsid w:val="00E40C99"/>
    <w:rsid w:val="00E445A5"/>
    <w:rsid w:val="00E475C5"/>
    <w:rsid w:val="00E52ED2"/>
    <w:rsid w:val="00E579AD"/>
    <w:rsid w:val="00E62BE0"/>
    <w:rsid w:val="00E92111"/>
    <w:rsid w:val="00EA52FF"/>
    <w:rsid w:val="00EA7F21"/>
    <w:rsid w:val="00EB1C8C"/>
    <w:rsid w:val="00EB6EBA"/>
    <w:rsid w:val="00ED7CED"/>
    <w:rsid w:val="00EF2D6D"/>
    <w:rsid w:val="00F37C6C"/>
    <w:rsid w:val="00F4002F"/>
    <w:rsid w:val="00F42D8C"/>
    <w:rsid w:val="00F50B00"/>
    <w:rsid w:val="00F57AE5"/>
    <w:rsid w:val="00F64CF4"/>
    <w:rsid w:val="00F868EE"/>
    <w:rsid w:val="00F95CA3"/>
    <w:rsid w:val="00FB1D89"/>
    <w:rsid w:val="00FB6A04"/>
    <w:rsid w:val="00FC2D36"/>
    <w:rsid w:val="00FC64EC"/>
    <w:rsid w:val="00FD297C"/>
    <w:rsid w:val="00FD5668"/>
    <w:rsid w:val="00FD7937"/>
    <w:rsid w:val="00FE2EF3"/>
    <w:rsid w:val="00FF1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F2E7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663C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663C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663C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63CB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B3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B3776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7B37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B3776"/>
  </w:style>
  <w:style w:type="paragraph" w:styleId="Sidfot">
    <w:name w:val="footer"/>
    <w:basedOn w:val="Normal"/>
    <w:link w:val="SidfotChar"/>
    <w:uiPriority w:val="99"/>
    <w:unhideWhenUsed/>
    <w:rsid w:val="007B37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B3776"/>
  </w:style>
  <w:style w:type="character" w:customStyle="1" w:styleId="Rubrik1Char">
    <w:name w:val="Rubrik 1 Char"/>
    <w:basedOn w:val="Standardstycketeckensnitt"/>
    <w:link w:val="Rubrik1"/>
    <w:uiPriority w:val="9"/>
    <w:rsid w:val="00663C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663C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663CB9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lrutnt">
    <w:name w:val="Table Grid"/>
    <w:basedOn w:val="Normaltabell"/>
    <w:uiPriority w:val="59"/>
    <w:rsid w:val="00663C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Rubrik4Char">
    <w:name w:val="Rubrik 4 Char"/>
    <w:basedOn w:val="Standardstycketeckensnitt"/>
    <w:link w:val="Rubrik4"/>
    <w:uiPriority w:val="9"/>
    <w:rsid w:val="00663C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ubrik">
    <w:name w:val="Title"/>
    <w:basedOn w:val="Normal"/>
    <w:next w:val="Normal"/>
    <w:link w:val="RubrikChar"/>
    <w:uiPriority w:val="10"/>
    <w:qFormat/>
    <w:rsid w:val="00663C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663C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C827E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C827E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stycke">
    <w:name w:val="List Paragraph"/>
    <w:basedOn w:val="Normal"/>
    <w:uiPriority w:val="34"/>
    <w:qFormat/>
    <w:rsid w:val="00F37C6C"/>
    <w:pPr>
      <w:ind w:left="720"/>
      <w:contextualSpacing/>
    </w:pPr>
  </w:style>
  <w:style w:type="character" w:styleId="Platshllartext">
    <w:name w:val="Placeholder Text"/>
    <w:basedOn w:val="Standardstycketeckensnitt"/>
    <w:uiPriority w:val="99"/>
    <w:semiHidden/>
    <w:rsid w:val="0041122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663C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663C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663C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63CB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B3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B3776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7B37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B3776"/>
  </w:style>
  <w:style w:type="paragraph" w:styleId="Sidfot">
    <w:name w:val="footer"/>
    <w:basedOn w:val="Normal"/>
    <w:link w:val="SidfotChar"/>
    <w:uiPriority w:val="99"/>
    <w:unhideWhenUsed/>
    <w:rsid w:val="007B37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B3776"/>
  </w:style>
  <w:style w:type="character" w:customStyle="1" w:styleId="Rubrik1Char">
    <w:name w:val="Rubrik 1 Char"/>
    <w:basedOn w:val="Standardstycketeckensnitt"/>
    <w:link w:val="Rubrik1"/>
    <w:uiPriority w:val="9"/>
    <w:rsid w:val="00663C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663C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663CB9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lrutnt">
    <w:name w:val="Table Grid"/>
    <w:basedOn w:val="Normaltabell"/>
    <w:uiPriority w:val="59"/>
    <w:rsid w:val="00663C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Rubrik4Char">
    <w:name w:val="Rubrik 4 Char"/>
    <w:basedOn w:val="Standardstycketeckensnitt"/>
    <w:link w:val="Rubrik4"/>
    <w:uiPriority w:val="9"/>
    <w:rsid w:val="00663C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ubrik">
    <w:name w:val="Title"/>
    <w:basedOn w:val="Normal"/>
    <w:next w:val="Normal"/>
    <w:link w:val="RubrikChar"/>
    <w:uiPriority w:val="10"/>
    <w:qFormat/>
    <w:rsid w:val="00663C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663C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C827E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C827E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stycke">
    <w:name w:val="List Paragraph"/>
    <w:basedOn w:val="Normal"/>
    <w:uiPriority w:val="34"/>
    <w:qFormat/>
    <w:rsid w:val="00F37C6C"/>
    <w:pPr>
      <w:ind w:left="720"/>
      <w:contextualSpacing/>
    </w:pPr>
  </w:style>
  <w:style w:type="character" w:styleId="Platshllartext">
    <w:name w:val="Placeholder Text"/>
    <w:basedOn w:val="Standardstycketeckensnitt"/>
    <w:uiPriority w:val="99"/>
    <w:semiHidden/>
    <w:rsid w:val="0041122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7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gi\Downloads\Dokumentmall%20(banner+sidfot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B73A3-727F-4644-B932-E8DDDD185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Dokumentmall (banner+sidfot).dotx</Template>
  <TotalTime>1</TotalTime>
  <Pages>1</Pages>
  <Words>185</Words>
  <Characters>985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..</Company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Margit Hammarström</dc:creator>
  <cp:lastModifiedBy>Margit Hammarström</cp:lastModifiedBy>
  <cp:revision>2</cp:revision>
  <cp:lastPrinted>2012-09-13T11:17:00Z</cp:lastPrinted>
  <dcterms:created xsi:type="dcterms:W3CDTF">2022-10-20T13:07:00Z</dcterms:created>
  <dcterms:modified xsi:type="dcterms:W3CDTF">2022-10-20T13:07:00Z</dcterms:modified>
</cp:coreProperties>
</file>